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66C5E" w14:textId="77777777" w:rsidR="000F5D8D" w:rsidRDefault="000F5D8D">
      <w:pPr>
        <w:rPr>
          <w:sz w:val="32"/>
        </w:rPr>
      </w:pPr>
      <w:r>
        <w:rPr>
          <w:rFonts w:ascii="Arial" w:hAnsi="Arial" w:cs="Arial"/>
          <w:sz w:val="28"/>
        </w:rPr>
        <w:object w:dxaOrig="10283" w:dyaOrig="830" w14:anchorId="1CF9CC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pt;height:36.6pt" o:ole="" fillcolor="window">
            <v:imagedata r:id="rId9" o:title=""/>
          </v:shape>
          <o:OLEObject Type="Embed" ProgID="WordArt" ShapeID="_x0000_i1025" DrawAspect="Content" ObjectID="_1796023785" r:id="rId10">
            <o:FieldCodes>\s \* MERGEFORMAT</o:FieldCodes>
          </o:OLEObject>
        </w:object>
      </w:r>
    </w:p>
    <w:p w14:paraId="05CFB8BC" w14:textId="77777777" w:rsidR="000F5D8D" w:rsidRDefault="000F5D8D">
      <w:pPr>
        <w:pStyle w:val="Rubrik1"/>
      </w:pPr>
      <w:r>
        <w:t>UPPGIFTER OM RESENÄREN</w:t>
      </w:r>
    </w:p>
    <w:p w14:paraId="0CEEBF1E" w14:textId="77777777" w:rsidR="000F5D8D" w:rsidRDefault="000F5D8D">
      <w:pPr>
        <w:rPr>
          <w:rFonts w:ascii="Arial" w:hAnsi="Arial"/>
          <w:sz w:val="22"/>
        </w:rPr>
      </w:pPr>
    </w:p>
    <w:p w14:paraId="3E26ABEE" w14:textId="30FA2BF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sz w:val="22"/>
          <w:szCs w:val="22"/>
        </w:rPr>
      </w:pPr>
      <w:r w:rsidRPr="2E624FF3">
        <w:rPr>
          <w:rFonts w:ascii="Arial" w:hAnsi="Arial"/>
          <w:sz w:val="22"/>
          <w:szCs w:val="22"/>
        </w:rPr>
        <w:t>Namn</w:t>
      </w:r>
      <w:r w:rsidR="00270D85">
        <w:rPr>
          <w:rFonts w:ascii="Arial" w:hAnsi="Arial"/>
          <w:sz w:val="22"/>
          <w:szCs w:val="22"/>
        </w:rPr>
        <w:tab/>
      </w:r>
      <w:r w:rsidR="75F2C13F" w:rsidRPr="2E624FF3">
        <w:rPr>
          <w:rFonts w:ascii="Arial" w:hAnsi="Arial"/>
          <w:sz w:val="22"/>
          <w:szCs w:val="22"/>
        </w:rPr>
        <w:t xml:space="preserve"> </w:t>
      </w:r>
    </w:p>
    <w:p w14:paraId="307B73A9" w14:textId="510D3640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sz w:val="22"/>
          <w:szCs w:val="22"/>
        </w:rPr>
      </w:pPr>
      <w:r w:rsidRPr="2E624FF3">
        <w:rPr>
          <w:rFonts w:ascii="Arial" w:hAnsi="Arial"/>
          <w:sz w:val="22"/>
          <w:szCs w:val="22"/>
        </w:rPr>
        <w:t>Adress</w:t>
      </w:r>
      <w:r w:rsidR="78B115F0" w:rsidRPr="2E624FF3">
        <w:rPr>
          <w:rFonts w:ascii="Arial" w:hAnsi="Arial"/>
          <w:sz w:val="22"/>
          <w:szCs w:val="22"/>
        </w:rPr>
        <w:t xml:space="preserve"> </w:t>
      </w:r>
      <w:r w:rsidR="00270D85">
        <w:rPr>
          <w:rFonts w:ascii="Arial" w:hAnsi="Arial"/>
          <w:sz w:val="22"/>
          <w:szCs w:val="22"/>
        </w:rPr>
        <w:tab/>
      </w:r>
    </w:p>
    <w:p w14:paraId="670619CC" w14:textId="4A86033F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sz w:val="22"/>
          <w:szCs w:val="22"/>
        </w:rPr>
      </w:pPr>
      <w:r w:rsidRPr="2E624FF3">
        <w:rPr>
          <w:rFonts w:ascii="Arial" w:hAnsi="Arial"/>
          <w:sz w:val="22"/>
          <w:szCs w:val="22"/>
        </w:rPr>
        <w:t>Telefon</w:t>
      </w:r>
      <w:r w:rsidR="27189262" w:rsidRPr="2E624FF3">
        <w:rPr>
          <w:rFonts w:ascii="Arial" w:hAnsi="Arial"/>
          <w:sz w:val="22"/>
          <w:szCs w:val="22"/>
        </w:rPr>
        <w:t xml:space="preserve"> </w:t>
      </w:r>
      <w:r w:rsidR="00270D85">
        <w:rPr>
          <w:rFonts w:ascii="Arial" w:hAnsi="Arial"/>
          <w:sz w:val="22"/>
          <w:szCs w:val="22"/>
        </w:rPr>
        <w:tab/>
      </w:r>
      <w:r w:rsidR="003C33EF">
        <w:rPr>
          <w:rFonts w:ascii="Arial" w:hAnsi="Arial"/>
          <w:sz w:val="22"/>
          <w:szCs w:val="22"/>
        </w:rPr>
        <w:br/>
      </w:r>
      <w:r w:rsidR="27189262" w:rsidRPr="2E624FF3">
        <w:rPr>
          <w:rFonts w:ascii="Arial" w:hAnsi="Arial"/>
          <w:sz w:val="22"/>
          <w:szCs w:val="22"/>
        </w:rPr>
        <w:t>P</w:t>
      </w:r>
      <w:r w:rsidRPr="2E624FF3">
        <w:rPr>
          <w:rFonts w:ascii="Arial" w:hAnsi="Arial"/>
          <w:sz w:val="22"/>
          <w:szCs w:val="22"/>
        </w:rPr>
        <w:t>ersonnummer</w:t>
      </w:r>
      <w:r w:rsidR="269DAEBF" w:rsidRPr="2E624FF3">
        <w:rPr>
          <w:rFonts w:ascii="Arial" w:hAnsi="Arial"/>
          <w:sz w:val="22"/>
          <w:szCs w:val="22"/>
        </w:rPr>
        <w:t xml:space="preserve"> </w:t>
      </w:r>
      <w:r w:rsidR="00270D85">
        <w:rPr>
          <w:rFonts w:ascii="Arial" w:hAnsi="Arial"/>
          <w:sz w:val="22"/>
          <w:szCs w:val="22"/>
        </w:rPr>
        <w:tab/>
      </w:r>
    </w:p>
    <w:p w14:paraId="70188285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</w:p>
    <w:p w14:paraId="092A617F" w14:textId="77777777" w:rsidR="003C33EF" w:rsidRDefault="003C33EF">
      <w:pPr>
        <w:tabs>
          <w:tab w:val="left" w:leader="dot" w:pos="4536"/>
          <w:tab w:val="left" w:leader="dot" w:pos="9072"/>
        </w:tabs>
        <w:rPr>
          <w:rFonts w:ascii="Arial" w:hAnsi="Arial"/>
          <w:b/>
        </w:rPr>
      </w:pPr>
      <w:r>
        <w:rPr>
          <w:rFonts w:ascii="Arial" w:hAnsi="Arial"/>
          <w:b/>
        </w:rPr>
        <w:br/>
      </w:r>
    </w:p>
    <w:p w14:paraId="7754193B" w14:textId="6EB0A156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  <w:r>
        <w:rPr>
          <w:rFonts w:ascii="Arial" w:hAnsi="Arial"/>
          <w:b/>
        </w:rPr>
        <w:t>UPPGIFTER OM RESAN</w:t>
      </w:r>
    </w:p>
    <w:p w14:paraId="7058E271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</w:p>
    <w:p w14:paraId="1CF40C8D" w14:textId="4026E70C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sz w:val="22"/>
          <w:szCs w:val="22"/>
        </w:rPr>
      </w:pPr>
      <w:r w:rsidRPr="2E624FF3">
        <w:rPr>
          <w:rFonts w:ascii="Arial" w:hAnsi="Arial"/>
          <w:sz w:val="22"/>
          <w:szCs w:val="22"/>
        </w:rPr>
        <w:t>Resans datum....................Färdväg</w:t>
      </w:r>
      <w:r w:rsidR="7E6884AF" w:rsidRPr="2E624FF3">
        <w:rPr>
          <w:rFonts w:ascii="Arial" w:hAnsi="Arial"/>
          <w:sz w:val="22"/>
          <w:szCs w:val="22"/>
        </w:rPr>
        <w:t xml:space="preserve"> </w:t>
      </w:r>
      <w:r w:rsidRPr="2E624FF3">
        <w:rPr>
          <w:rFonts w:ascii="Arial" w:hAnsi="Arial"/>
          <w:sz w:val="22"/>
          <w:szCs w:val="22"/>
        </w:rPr>
        <w:t>.................</w:t>
      </w:r>
      <w:r w:rsidR="00270D85">
        <w:rPr>
          <w:rFonts w:ascii="Arial" w:hAnsi="Arial"/>
          <w:sz w:val="22"/>
          <w:szCs w:val="22"/>
        </w:rPr>
        <w:t>............................</w:t>
      </w:r>
      <w:r w:rsidRPr="2E624FF3">
        <w:rPr>
          <w:rFonts w:ascii="Arial" w:hAnsi="Arial"/>
          <w:sz w:val="22"/>
          <w:szCs w:val="22"/>
        </w:rPr>
        <w:t>.Antal mil</w:t>
      </w:r>
      <w:r w:rsidR="00270D85">
        <w:rPr>
          <w:rFonts w:ascii="Arial" w:hAnsi="Arial"/>
          <w:sz w:val="22"/>
          <w:szCs w:val="22"/>
        </w:rPr>
        <w:t>…………</w:t>
      </w:r>
      <w:r w:rsidR="079F4CBE" w:rsidRPr="2E624FF3">
        <w:rPr>
          <w:rFonts w:ascii="Arial" w:hAnsi="Arial"/>
          <w:sz w:val="22"/>
          <w:szCs w:val="22"/>
        </w:rPr>
        <w:t xml:space="preserve"> </w:t>
      </w:r>
    </w:p>
    <w:p w14:paraId="59924EAB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sz w:val="22"/>
        </w:rPr>
      </w:pPr>
    </w:p>
    <w:p w14:paraId="5CE0E0F8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sz w:val="22"/>
        </w:rPr>
      </w:pPr>
    </w:p>
    <w:p w14:paraId="7ADA5833" w14:textId="4C771507" w:rsidR="000F5D8D" w:rsidRDefault="000F5D8D">
      <w:pPr>
        <w:tabs>
          <w:tab w:val="left" w:leader="dot" w:pos="4536"/>
          <w:tab w:val="left" w:leader="dot" w:pos="9072"/>
        </w:tabs>
      </w:pPr>
      <w:r w:rsidRPr="2E624FF3">
        <w:rPr>
          <w:rFonts w:ascii="Arial" w:hAnsi="Arial"/>
          <w:sz w:val="22"/>
          <w:szCs w:val="22"/>
        </w:rPr>
        <w:t>Resans ändamål</w:t>
      </w:r>
      <w:r w:rsidR="00D067DB">
        <w:rPr>
          <w:rFonts w:ascii="Arial" w:hAnsi="Arial"/>
          <w:sz w:val="22"/>
          <w:szCs w:val="22"/>
        </w:rPr>
        <w:tab/>
      </w:r>
    </w:p>
    <w:p w14:paraId="2576996F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sz w:val="22"/>
        </w:rPr>
      </w:pPr>
    </w:p>
    <w:p w14:paraId="29A27F73" w14:textId="77777777" w:rsidR="003C33EF" w:rsidRDefault="003C33EF">
      <w:pPr>
        <w:tabs>
          <w:tab w:val="left" w:leader="dot" w:pos="4536"/>
          <w:tab w:val="left" w:leader="dot" w:pos="9072"/>
        </w:tabs>
        <w:rPr>
          <w:rFonts w:ascii="Arial" w:hAnsi="Arial"/>
          <w:sz w:val="22"/>
        </w:rPr>
      </w:pPr>
    </w:p>
    <w:p w14:paraId="0B3A043A" w14:textId="77777777" w:rsidR="000F5D8D" w:rsidRDefault="000F5D8D">
      <w:pPr>
        <w:framePr w:w="6259" w:h="809" w:hSpace="141" w:wrap="around" w:vAnchor="text" w:hAnchor="page" w:x="1487" w:y="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BC0CC68" w14:textId="6E7320BC" w:rsidR="000F5D8D" w:rsidRDefault="000F5D8D" w:rsidP="2E624FF3">
      <w:pPr>
        <w:framePr w:w="6259" w:h="809" w:hSpace="141" w:wrap="around" w:vAnchor="text" w:hAnchor="page" w:x="1487" w:y="86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bCs/>
        </w:rPr>
      </w:pPr>
      <w:r w:rsidRPr="6BA5A1DA">
        <w:rPr>
          <w:rFonts w:ascii="Arial" w:hAnsi="Arial"/>
          <w:b/>
          <w:bCs/>
        </w:rPr>
        <w:t xml:space="preserve">Att </w:t>
      </w:r>
      <w:proofErr w:type="gramStart"/>
      <w:r w:rsidRPr="6BA5A1DA">
        <w:rPr>
          <w:rFonts w:ascii="Arial" w:hAnsi="Arial"/>
          <w:b/>
          <w:bCs/>
        </w:rPr>
        <w:t xml:space="preserve">betala: </w:t>
      </w:r>
      <w:r w:rsidR="00D067DB">
        <w:rPr>
          <w:rFonts w:ascii="Arial" w:hAnsi="Arial"/>
          <w:b/>
          <w:bCs/>
        </w:rPr>
        <w:t>..</w:t>
      </w:r>
      <w:r w:rsidRPr="2E624FF3">
        <w:rPr>
          <w:rFonts w:ascii="Arial" w:hAnsi="Arial"/>
          <w:b/>
          <w:bCs/>
        </w:rPr>
        <w:t>..</w:t>
      </w:r>
      <w:proofErr w:type="gramEnd"/>
      <w:r w:rsidRPr="2E624FF3">
        <w:rPr>
          <w:rFonts w:ascii="Arial" w:hAnsi="Arial"/>
          <w:b/>
          <w:bCs/>
        </w:rPr>
        <w:t>.</w:t>
      </w:r>
      <w:r w:rsidRPr="6BA5A1DA">
        <w:rPr>
          <w:rFonts w:ascii="Arial" w:hAnsi="Arial"/>
          <w:b/>
          <w:bCs/>
        </w:rPr>
        <w:t xml:space="preserve"> mil á </w:t>
      </w:r>
      <w:r w:rsidR="295D110B" w:rsidRPr="6BA5A1DA">
        <w:rPr>
          <w:rFonts w:ascii="Arial" w:hAnsi="Arial"/>
          <w:b/>
          <w:bCs/>
        </w:rPr>
        <w:t>25</w:t>
      </w:r>
      <w:r w:rsidRPr="6BA5A1DA">
        <w:rPr>
          <w:rFonts w:ascii="Arial" w:hAnsi="Arial"/>
          <w:b/>
          <w:bCs/>
        </w:rPr>
        <w:t>,</w:t>
      </w:r>
      <w:r w:rsidR="78950E08" w:rsidRPr="6BA5A1DA">
        <w:rPr>
          <w:rFonts w:ascii="Arial" w:hAnsi="Arial"/>
          <w:b/>
          <w:bCs/>
        </w:rPr>
        <w:t>0</w:t>
      </w:r>
      <w:r w:rsidRPr="6BA5A1DA">
        <w:rPr>
          <w:rFonts w:ascii="Arial" w:hAnsi="Arial"/>
          <w:b/>
          <w:bCs/>
        </w:rPr>
        <w:t xml:space="preserve">0 kr = </w:t>
      </w:r>
      <w:r w:rsidRPr="2E624FF3">
        <w:rPr>
          <w:rFonts w:ascii="Arial" w:hAnsi="Arial"/>
          <w:b/>
          <w:bCs/>
        </w:rPr>
        <w:t>.......................... kr</w:t>
      </w:r>
    </w:p>
    <w:p w14:paraId="3E6E997C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</w:p>
    <w:p w14:paraId="559D2337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b/>
        </w:rPr>
      </w:pPr>
    </w:p>
    <w:p w14:paraId="28A497C9" w14:textId="77777777" w:rsidR="003C33EF" w:rsidRDefault="003C33EF">
      <w:pPr>
        <w:tabs>
          <w:tab w:val="left" w:leader="dot" w:pos="4536"/>
          <w:tab w:val="left" w:leader="dot" w:pos="9072"/>
        </w:tabs>
        <w:rPr>
          <w:rFonts w:ascii="Arial" w:hAnsi="Arial"/>
          <w:b/>
        </w:rPr>
      </w:pPr>
    </w:p>
    <w:p w14:paraId="6B8CA76D" w14:textId="77777777" w:rsidR="003C33EF" w:rsidRDefault="003C33EF">
      <w:pPr>
        <w:tabs>
          <w:tab w:val="left" w:leader="dot" w:pos="4536"/>
          <w:tab w:val="left" w:leader="dot" w:pos="9072"/>
        </w:tabs>
        <w:rPr>
          <w:rFonts w:ascii="Arial" w:hAnsi="Arial"/>
          <w:b/>
        </w:rPr>
      </w:pPr>
    </w:p>
    <w:p w14:paraId="2E7F6900" w14:textId="77777777" w:rsidR="003C33EF" w:rsidRDefault="003C33EF">
      <w:pPr>
        <w:tabs>
          <w:tab w:val="left" w:leader="dot" w:pos="4536"/>
          <w:tab w:val="left" w:leader="dot" w:pos="9072"/>
        </w:tabs>
        <w:rPr>
          <w:rFonts w:ascii="Arial" w:hAnsi="Arial"/>
          <w:b/>
        </w:rPr>
      </w:pPr>
    </w:p>
    <w:p w14:paraId="347102E4" w14:textId="0DFFEEF8" w:rsidR="003C33EF" w:rsidRDefault="000F5D8D">
      <w:pPr>
        <w:tabs>
          <w:tab w:val="left" w:leader="dot" w:pos="4536"/>
          <w:tab w:val="left" w:leader="dot" w:pos="9072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RESENÄRENS KONTONUMMER I </w:t>
      </w:r>
    </w:p>
    <w:p w14:paraId="0F2CD61D" w14:textId="77777777" w:rsidR="003C33EF" w:rsidRDefault="003C33EF">
      <w:pPr>
        <w:tabs>
          <w:tab w:val="left" w:leader="dot" w:pos="4536"/>
          <w:tab w:val="left" w:leader="dot" w:pos="9072"/>
        </w:tabs>
        <w:rPr>
          <w:rFonts w:ascii="Arial" w:hAnsi="Arial"/>
          <w:b/>
        </w:rPr>
      </w:pPr>
    </w:p>
    <w:p w14:paraId="085CE7D9" w14:textId="6E88BFA4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  <w:r>
        <w:rPr>
          <w:rFonts w:ascii="Arial" w:hAnsi="Arial"/>
          <w:b/>
        </w:rPr>
        <w:t>BANK (pengarna sätts in på ditt konto)</w:t>
      </w:r>
    </w:p>
    <w:p w14:paraId="6F3734C3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</w:p>
    <w:p w14:paraId="33F0213D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  <w:r>
        <w:rPr>
          <w:rFonts w:ascii="Arial" w:hAnsi="Arial"/>
        </w:rPr>
        <w:t>Mitt kontonummer är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E37F981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</w:p>
    <w:p w14:paraId="646B8342" w14:textId="77777777" w:rsidR="000F5D8D" w:rsidRDefault="000F5D8D">
      <w:pPr>
        <w:tabs>
          <w:tab w:val="left" w:leader="dot" w:pos="4536"/>
          <w:tab w:val="left" w:leader="dot" w:pos="9072"/>
        </w:tabs>
        <w:rPr>
          <w:rFonts w:ascii="Arial" w:hAnsi="Arial"/>
        </w:rPr>
      </w:pPr>
      <w:r>
        <w:rPr>
          <w:rFonts w:ascii="Arial" w:hAnsi="Arial"/>
        </w:rPr>
        <w:t>Min bank heter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B975A10" w14:textId="77777777" w:rsidR="000F5D8D" w:rsidRDefault="000F5D8D">
      <w:pPr>
        <w:tabs>
          <w:tab w:val="left" w:leader="dot" w:pos="5670"/>
          <w:tab w:val="left" w:leader="dot" w:pos="9072"/>
        </w:tabs>
        <w:rPr>
          <w:rFonts w:ascii="Arial" w:hAnsi="Arial"/>
        </w:rPr>
      </w:pPr>
    </w:p>
    <w:p w14:paraId="6B525C8C" w14:textId="77777777" w:rsidR="003C33EF" w:rsidRDefault="003C33EF">
      <w:pPr>
        <w:tabs>
          <w:tab w:val="left" w:leader="dot" w:pos="5670"/>
          <w:tab w:val="left" w:leader="dot" w:pos="9072"/>
        </w:tabs>
        <w:rPr>
          <w:rFonts w:ascii="Arial" w:hAnsi="Arial"/>
          <w:b/>
        </w:rPr>
      </w:pPr>
    </w:p>
    <w:p w14:paraId="3F18413D" w14:textId="77777777" w:rsidR="003C33EF" w:rsidRDefault="003C33EF">
      <w:pPr>
        <w:tabs>
          <w:tab w:val="left" w:leader="dot" w:pos="5670"/>
          <w:tab w:val="left" w:leader="dot" w:pos="9072"/>
        </w:tabs>
        <w:rPr>
          <w:rFonts w:ascii="Arial" w:hAnsi="Arial"/>
          <w:b/>
        </w:rPr>
      </w:pPr>
    </w:p>
    <w:p w14:paraId="4866DE8B" w14:textId="68EBF4B9" w:rsidR="000F5D8D" w:rsidRDefault="000F5D8D">
      <w:pPr>
        <w:tabs>
          <w:tab w:val="left" w:leader="dot" w:pos="5670"/>
          <w:tab w:val="left" w:leader="dot" w:pos="9072"/>
        </w:tabs>
        <w:rPr>
          <w:rFonts w:ascii="Arial" w:hAnsi="Arial"/>
        </w:rPr>
      </w:pPr>
      <w:r>
        <w:rPr>
          <w:rFonts w:ascii="Arial" w:hAnsi="Arial"/>
          <w:b/>
        </w:rPr>
        <w:t>UNDERSKRIFT</w:t>
      </w:r>
    </w:p>
    <w:p w14:paraId="2D746652" w14:textId="77777777" w:rsidR="000F5D8D" w:rsidRDefault="000F5D8D">
      <w:pPr>
        <w:tabs>
          <w:tab w:val="left" w:leader="dot" w:pos="5670"/>
          <w:tab w:val="left" w:leader="dot" w:pos="9072"/>
        </w:tabs>
        <w:rPr>
          <w:rFonts w:ascii="Arial" w:hAnsi="Arial"/>
        </w:rPr>
      </w:pPr>
    </w:p>
    <w:p w14:paraId="658619E0" w14:textId="77777777" w:rsidR="000F5D8D" w:rsidRDefault="000F5D8D">
      <w:pPr>
        <w:tabs>
          <w:tab w:val="left" w:leader="dot" w:pos="5670"/>
          <w:tab w:val="left" w:leader="dot" w:pos="9072"/>
        </w:tabs>
        <w:rPr>
          <w:rFonts w:ascii="Arial" w:hAnsi="Arial"/>
        </w:rPr>
      </w:pPr>
    </w:p>
    <w:p w14:paraId="649B8828" w14:textId="34C21922" w:rsidR="000F5D8D" w:rsidRDefault="00D067DB">
      <w:pPr>
        <w:tabs>
          <w:tab w:val="left" w:leader="dot" w:pos="5670"/>
          <w:tab w:val="left" w:leader="dot" w:pos="9072"/>
        </w:tabs>
        <w:rPr>
          <w:rFonts w:ascii="Arial" w:hAnsi="Arial"/>
        </w:rPr>
      </w:pPr>
      <w:r>
        <w:rPr>
          <w:rFonts w:ascii="Arial" w:hAnsi="Arial"/>
        </w:rPr>
        <w:t>……………………………..</w:t>
      </w:r>
      <w:r w:rsidR="5B85D02F" w:rsidRPr="2E624FF3">
        <w:rPr>
          <w:rFonts w:ascii="Arial" w:hAnsi="Arial"/>
        </w:rPr>
        <w:t xml:space="preserve">                 ............................................</w:t>
      </w:r>
    </w:p>
    <w:p w14:paraId="3DC341F2" w14:textId="298B25E5" w:rsidR="000F5D8D" w:rsidRDefault="000F5D8D">
      <w:pPr>
        <w:tabs>
          <w:tab w:val="left" w:leader="dot" w:pos="5670"/>
          <w:tab w:val="left" w:leader="dot" w:pos="9072"/>
        </w:tabs>
        <w:rPr>
          <w:rFonts w:ascii="Arial" w:hAnsi="Arial"/>
        </w:rPr>
      </w:pPr>
    </w:p>
    <w:p w14:paraId="06C5AB79" w14:textId="77777777" w:rsidR="000F5D8D" w:rsidRDefault="000F5D8D">
      <w:pPr>
        <w:tabs>
          <w:tab w:val="left" w:leader="dot" w:pos="5670"/>
          <w:tab w:val="left" w:leader="dot" w:pos="907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Ort, datum                                               Namnteckning</w:t>
      </w:r>
    </w:p>
    <w:p w14:paraId="684FEA2A" w14:textId="77777777" w:rsidR="000F5D8D" w:rsidRDefault="000F5D8D">
      <w:pPr>
        <w:tabs>
          <w:tab w:val="left" w:leader="dot" w:pos="5670"/>
          <w:tab w:val="left" w:leader="dot" w:pos="9072"/>
        </w:tabs>
        <w:rPr>
          <w:rFonts w:ascii="Arial" w:hAnsi="Arial"/>
          <w:sz w:val="22"/>
        </w:rPr>
      </w:pPr>
    </w:p>
    <w:sectPr w:rsidR="000F5D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0D981" w14:textId="77777777" w:rsidR="00654A3C" w:rsidRDefault="00654A3C">
      <w:r>
        <w:separator/>
      </w:r>
    </w:p>
  </w:endnote>
  <w:endnote w:type="continuationSeparator" w:id="0">
    <w:p w14:paraId="5D72A6DD" w14:textId="77777777" w:rsidR="00654A3C" w:rsidRDefault="00654A3C">
      <w:r>
        <w:continuationSeparator/>
      </w:r>
    </w:p>
  </w:endnote>
  <w:endnote w:type="continuationNotice" w:id="1">
    <w:p w14:paraId="2BF0423F" w14:textId="77777777" w:rsidR="00654A3C" w:rsidRDefault="00654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ADA3F" w14:textId="77777777" w:rsidR="00F1160B" w:rsidRDefault="00F116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C7573" w14:textId="77777777" w:rsidR="002338A3" w:rsidRDefault="002338A3" w:rsidP="002338A3">
    <w:pPr>
      <w:tabs>
        <w:tab w:val="left" w:leader="dot" w:pos="5670"/>
        <w:tab w:val="left" w:leader="dot" w:pos="9072"/>
      </w:tabs>
      <w:rPr>
        <w:rFonts w:ascii="Arial" w:hAnsi="Arial"/>
        <w:i/>
      </w:rPr>
    </w:pPr>
    <w:r>
      <w:rPr>
        <w:rFonts w:ascii="Arial" w:hAnsi="Arial"/>
      </w:rPr>
      <w:fldChar w:fldCharType="begin"/>
    </w:r>
    <w:r>
      <w:rPr>
        <w:rFonts w:ascii="Arial" w:hAnsi="Arial"/>
      </w:rPr>
      <w:instrText>SYMBOL 42 \f "Wingdings"</w:instrText>
    </w:r>
    <w:r>
      <w:rPr>
        <w:rFonts w:ascii="Arial" w:hAnsi="Arial"/>
      </w:rPr>
      <w:fldChar w:fldCharType="end"/>
    </w:r>
    <w:r>
      <w:rPr>
        <w:rFonts w:ascii="Arial" w:hAnsi="Arial"/>
        <w:i/>
      </w:rPr>
      <w:t xml:space="preserve"> Räkningen insändes snarast till:</w:t>
    </w:r>
  </w:p>
  <w:p w14:paraId="2B2268FD" w14:textId="0DFE9916" w:rsidR="002338A3" w:rsidRDefault="002338A3" w:rsidP="002338A3">
    <w:pPr>
      <w:tabs>
        <w:tab w:val="left" w:leader="dot" w:pos="5670"/>
        <w:tab w:val="left" w:leader="dot" w:pos="9072"/>
      </w:tabs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 xml:space="preserve"> Parasport Norrbotten, Idrottens HUS, </w:t>
    </w:r>
    <w:r w:rsidR="00F1160B">
      <w:rPr>
        <w:rFonts w:ascii="Arial" w:hAnsi="Arial" w:cs="Arial"/>
        <w:i/>
        <w:iCs/>
      </w:rPr>
      <w:t>Maskinvägen 27</w:t>
    </w:r>
    <w:r>
      <w:rPr>
        <w:rFonts w:ascii="Arial" w:hAnsi="Arial" w:cs="Arial"/>
        <w:i/>
        <w:iCs/>
      </w:rPr>
      <w:t>, 972</w:t>
    </w:r>
    <w:r w:rsidR="00F1160B">
      <w:rPr>
        <w:rFonts w:ascii="Arial" w:hAnsi="Arial" w:cs="Arial"/>
        <w:i/>
        <w:iCs/>
      </w:rPr>
      <w:t xml:space="preserve"> 54</w:t>
    </w:r>
    <w:r>
      <w:rPr>
        <w:rFonts w:ascii="Arial" w:hAnsi="Arial" w:cs="Arial"/>
        <w:i/>
        <w:iCs/>
      </w:rPr>
      <w:t xml:space="preserve"> Luleå</w:t>
    </w:r>
    <w:r w:rsidR="007857EA">
      <w:rPr>
        <w:rFonts w:ascii="Arial" w:hAnsi="Arial" w:cs="Arial"/>
        <w:i/>
        <w:iCs/>
      </w:rPr>
      <w:br/>
      <w:t xml:space="preserve">alt. </w:t>
    </w:r>
    <w:r w:rsidR="007857EA">
      <w:rPr>
        <w:rFonts w:ascii="Arial" w:hAnsi="Arial" w:cs="Arial"/>
        <w:i/>
        <w:iCs/>
      </w:rPr>
      <w:t>lena.revholm@parasport.se</w:t>
    </w:r>
  </w:p>
  <w:p w14:paraId="62226BD4" w14:textId="77777777" w:rsidR="002338A3" w:rsidRDefault="002338A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91E55" w14:textId="77777777" w:rsidR="00F1160B" w:rsidRDefault="00F116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B2ED3" w14:textId="77777777" w:rsidR="00654A3C" w:rsidRDefault="00654A3C">
      <w:r>
        <w:separator/>
      </w:r>
    </w:p>
  </w:footnote>
  <w:footnote w:type="continuationSeparator" w:id="0">
    <w:p w14:paraId="5D0AFC96" w14:textId="77777777" w:rsidR="00654A3C" w:rsidRDefault="00654A3C">
      <w:r>
        <w:continuationSeparator/>
      </w:r>
    </w:p>
  </w:footnote>
  <w:footnote w:type="continuationNotice" w:id="1">
    <w:p w14:paraId="626C360D" w14:textId="77777777" w:rsidR="00654A3C" w:rsidRDefault="00654A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AFC65" w14:textId="77777777" w:rsidR="00F1160B" w:rsidRDefault="00F116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14787" w14:textId="77777777" w:rsidR="000F5D8D" w:rsidRDefault="000F5D8D">
    <w:pPr>
      <w:pStyle w:val="Sidhuvud"/>
    </w:pPr>
  </w:p>
  <w:p w14:paraId="7F81AFED" w14:textId="77777777" w:rsidR="000F5D8D" w:rsidRDefault="007857EA">
    <w:pPr>
      <w:pStyle w:val="Sidhuvud"/>
    </w:pPr>
    <w:r>
      <w:pict w14:anchorId="584CFF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25.6pt;height:56.4pt" o:ole="">
          <v:imagedata r:id="rId1" o:title="Parasport_RGB_Logo cop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FA565" w14:textId="77777777" w:rsidR="00F1160B" w:rsidRDefault="00F1160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NotTrackMoves/>
  <w:defaultTabStop w:val="1304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38A3"/>
    <w:rsid w:val="000420AF"/>
    <w:rsid w:val="000F5D8D"/>
    <w:rsid w:val="00140E90"/>
    <w:rsid w:val="002338A3"/>
    <w:rsid w:val="00270D85"/>
    <w:rsid w:val="00324AAC"/>
    <w:rsid w:val="003C33EF"/>
    <w:rsid w:val="00654A3C"/>
    <w:rsid w:val="006C63F5"/>
    <w:rsid w:val="007857EA"/>
    <w:rsid w:val="0080632F"/>
    <w:rsid w:val="009F36F1"/>
    <w:rsid w:val="00C7475E"/>
    <w:rsid w:val="00D067DB"/>
    <w:rsid w:val="00F1160B"/>
    <w:rsid w:val="00F90EAF"/>
    <w:rsid w:val="01B38C46"/>
    <w:rsid w:val="079F4CBE"/>
    <w:rsid w:val="0A2B7940"/>
    <w:rsid w:val="131A135E"/>
    <w:rsid w:val="153E1AB4"/>
    <w:rsid w:val="233260E6"/>
    <w:rsid w:val="261D2304"/>
    <w:rsid w:val="269DAEBF"/>
    <w:rsid w:val="27189262"/>
    <w:rsid w:val="295D110B"/>
    <w:rsid w:val="2E624FF3"/>
    <w:rsid w:val="2E778FC1"/>
    <w:rsid w:val="51688A03"/>
    <w:rsid w:val="5B156457"/>
    <w:rsid w:val="5B85D02F"/>
    <w:rsid w:val="60B14406"/>
    <w:rsid w:val="67E3E02F"/>
    <w:rsid w:val="6BA5A1DA"/>
    <w:rsid w:val="709D0988"/>
    <w:rsid w:val="74678774"/>
    <w:rsid w:val="75F2C13F"/>
    <w:rsid w:val="78950E08"/>
    <w:rsid w:val="78B115F0"/>
    <w:rsid w:val="7E688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51C4341"/>
  <w15:chartTrackingRefBased/>
  <w15:docId w15:val="{53599E11-DF78-4063-80F0-4FCDE462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Arial" w:hAnsi="Arial"/>
      <w:b/>
      <w:szCs w:val="20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redf11\Skrivbord\brevmall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e3fc0-1c6c-4666-a032-0bda12bce071">
      <Terms xmlns="http://schemas.microsoft.com/office/infopath/2007/PartnerControls"/>
    </lcf76f155ced4ddcb4097134ff3c332f>
    <TaxCatchAll xmlns="72ae2398-64e7-4872-bb0f-29902b106ec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0F66E5C66E4449AF6022761DE29E2D" ma:contentTypeVersion="13" ma:contentTypeDescription="Skapa ett nytt dokument." ma:contentTypeScope="" ma:versionID="73d4d1bbd90184c35961eeaa0b2578c2">
  <xsd:schema xmlns:xsd="http://www.w3.org/2001/XMLSchema" xmlns:xs="http://www.w3.org/2001/XMLSchema" xmlns:p="http://schemas.microsoft.com/office/2006/metadata/properties" xmlns:ns2="e59e3fc0-1c6c-4666-a032-0bda12bce071" xmlns:ns3="72ae2398-64e7-4872-bb0f-29902b106ec2" targetNamespace="http://schemas.microsoft.com/office/2006/metadata/properties" ma:root="true" ma:fieldsID="77b891d40ebec48d0f1d3d336148bfd4" ns2:_="" ns3:_="">
    <xsd:import namespace="e59e3fc0-1c6c-4666-a032-0bda12bce071"/>
    <xsd:import namespace="72ae2398-64e7-4872-bb0f-29902b106e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e3fc0-1c6c-4666-a032-0bda12bce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e2398-64e7-4872-bb0f-29902b106e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c88667-20c1-45a1-8267-cf1a3d447336}" ma:internalName="TaxCatchAll" ma:showField="CatchAllData" ma:web="72ae2398-64e7-4872-bb0f-29902b106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E32F2-B575-4857-986F-F796CE261252}">
  <ds:schemaRefs>
    <ds:schemaRef ds:uri="http://schemas.microsoft.com/office/2006/metadata/properties"/>
    <ds:schemaRef ds:uri="http://schemas.microsoft.com/office/infopath/2007/PartnerControls"/>
    <ds:schemaRef ds:uri="e59e3fc0-1c6c-4666-a032-0bda12bce071"/>
    <ds:schemaRef ds:uri="72ae2398-64e7-4872-bb0f-29902b106ec2"/>
  </ds:schemaRefs>
</ds:datastoreItem>
</file>

<file path=customXml/itemProps2.xml><?xml version="1.0" encoding="utf-8"?>
<ds:datastoreItem xmlns:ds="http://schemas.openxmlformats.org/officeDocument/2006/customXml" ds:itemID="{8752CF05-12E8-4AE4-838C-C134D0163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e3fc0-1c6c-4666-a032-0bda12bce071"/>
    <ds:schemaRef ds:uri="72ae2398-64e7-4872-bb0f-29902b106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6FC89-E5C8-4D66-89B0-A356C9C052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brevmall1</Template>
  <TotalTime>3</TotalTime>
  <Pages>1</Pages>
  <Words>93</Words>
  <Characters>496</Characters>
  <Application>Microsoft Office Word</Application>
  <DocSecurity>0</DocSecurity>
  <Lines>4</Lines>
  <Paragraphs>1</Paragraphs>
  <ScaleCrop>false</ScaleCrop>
  <Company>NIF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Revholm</dc:creator>
  <cp:keywords/>
  <dc:description/>
  <cp:lastModifiedBy>Lena Revholm (Parasport Norrbotten)</cp:lastModifiedBy>
  <cp:revision>10</cp:revision>
  <cp:lastPrinted>1899-12-31T23:00:00Z</cp:lastPrinted>
  <dcterms:created xsi:type="dcterms:W3CDTF">2022-12-01T02:01:00Z</dcterms:created>
  <dcterms:modified xsi:type="dcterms:W3CDTF">2024-12-18T09:43:00Z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0x0101003B0F66E5C66E4449AF6022761DE29E2D</vt:lpwstr>
  </property>
  <property fmtid="{D5CDD505-2E9C-101B-9397-08002B2CF9AE}" pid="3" name="MediaServiceImageTags">
    <vt:lpwstr/>
  </property>
</Properties>
</file>