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5E91" w:rsidRDefault="002B5E91" w14:paraId="6B693593" w14:textId="77777777">
      <w:pPr>
        <w:rPr>
          <w:sz w:val="24"/>
        </w:rPr>
      </w:pPr>
    </w:p>
    <w:p w:rsidR="002B5E91" w:rsidRDefault="008704A7" w14:paraId="33C914E8" w14:textId="77777777">
      <w:pPr>
        <w:rPr>
          <w:sz w:val="24"/>
        </w:rPr>
      </w:pPr>
      <w:r w:rsidRPr="000171CA">
        <w:rPr>
          <w:sz w:val="24"/>
        </w:rPr>
        <w:t xml:space="preserve">Till: </w:t>
      </w:r>
      <w:r w:rsidR="00560EDB">
        <w:rPr>
          <w:sz w:val="24"/>
        </w:rPr>
        <w:t>Föreningar</w:t>
      </w:r>
    </w:p>
    <w:p w:rsidR="00560EDB" w:rsidRDefault="00560EDB" w14:paraId="40E7A09D" w14:textId="3E393593">
      <w:pPr>
        <w:rPr>
          <w:b/>
          <w:sz w:val="28"/>
        </w:rPr>
      </w:pPr>
      <w:r>
        <w:rPr>
          <w:sz w:val="24"/>
        </w:rPr>
        <w:tab/>
      </w:r>
      <w:r w:rsidRPr="000171CA" w:rsidR="008704A7">
        <w:rPr>
          <w:sz w:val="24"/>
        </w:rPr>
        <w:tab/>
      </w:r>
      <w:r w:rsidRPr="000171CA" w:rsidR="008704A7">
        <w:rPr>
          <w:sz w:val="24"/>
        </w:rPr>
        <w:tab/>
      </w:r>
      <w:r w:rsidRPr="000171CA" w:rsidR="008704A7">
        <w:rPr>
          <w:sz w:val="24"/>
        </w:rPr>
        <w:tab/>
      </w:r>
    </w:p>
    <w:p w:rsidR="00C96D90" w:rsidP="00C96D90" w:rsidRDefault="00C96D90" w14:paraId="3FE772E6" w14:textId="4A5F288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Stipendium att söka för paraidrottare </w:t>
      </w:r>
    </w:p>
    <w:p w:rsidR="00C96D90" w:rsidP="00C96D90" w:rsidRDefault="00C96D90" w14:paraId="2D2FBE51" w14:textId="7777777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Årets Ungdom</w:t>
      </w:r>
    </w:p>
    <w:p w:rsidR="00C96D90" w:rsidP="00C96D90" w:rsidRDefault="00C96D90" w14:paraId="1BA4FE52" w14:textId="77777777">
      <w:pPr>
        <w:rPr>
          <w:bCs/>
          <w:sz w:val="24"/>
          <w:szCs w:val="24"/>
        </w:rPr>
      </w:pPr>
    </w:p>
    <w:p w:rsidR="00C96D90" w:rsidP="00C96D90" w:rsidRDefault="00C96D90" w14:paraId="23BD61EA" w14:textId="77777777">
      <w:pPr>
        <w:pStyle w:val="Normalweb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inherit" w:hAnsi="inherit" w:cs="Arial"/>
          <w:b/>
          <w:bCs/>
          <w:color w:val="2F2F2F"/>
          <w:bdr w:val="none" w:color="auto" w:sz="0" w:space="0" w:frame="1"/>
        </w:rPr>
      </w:pPr>
      <w:r>
        <w:rPr>
          <w:rFonts w:ascii="inherit" w:hAnsi="inherit" w:cs="Arial"/>
          <w:b/>
          <w:bCs/>
          <w:color w:val="2F2F2F"/>
          <w:bdr w:val="none" w:color="auto" w:sz="0" w:space="0" w:frame="1"/>
        </w:rPr>
        <w:t>Kriterier för stipendiet "Årets Ungdom"</w:t>
      </w:r>
    </w:p>
    <w:p w:rsidR="00C96D90" w:rsidP="00C96D90" w:rsidRDefault="00C96D90" w14:paraId="3362047B" w14:textId="77777777">
      <w:pPr>
        <w:pStyle w:val="Normalweb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2F2F2F"/>
        </w:rPr>
      </w:pPr>
    </w:p>
    <w:p w:rsidR="00C96D90" w:rsidP="00C96D90" w:rsidRDefault="00C96D90" w14:paraId="5252BE8B" w14:textId="77777777">
      <w:pPr>
        <w:pStyle w:val="Normalwebb"/>
        <w:shd w:val="clear" w:color="auto" w:fill="FFFFFF"/>
        <w:spacing w:before="0" w:beforeAutospacing="0" w:after="150" w:afterAutospacing="0" w:line="270" w:lineRule="atLeast"/>
        <w:textAlignment w:val="baseline"/>
        <w:rPr>
          <w:rFonts w:ascii="Arial" w:hAnsi="Arial" w:cs="Arial"/>
          <w:color w:val="2F2F2F"/>
          <w:sz w:val="21"/>
          <w:szCs w:val="21"/>
        </w:rPr>
      </w:pPr>
      <w:r>
        <w:rPr>
          <w:rFonts w:ascii="Arial" w:hAnsi="Arial" w:cs="Arial"/>
          <w:color w:val="2F2F2F"/>
          <w:sz w:val="21"/>
          <w:szCs w:val="21"/>
        </w:rPr>
        <w:t>Avsikten med priset "Årets Ungdom" är att uppmuntra en ungdom, som utifrån sina förutsättningar under året framstått som ett föredöme inom parasporten.</w:t>
      </w:r>
    </w:p>
    <w:p w:rsidR="00C96D90" w:rsidP="5C9ECDBD" w:rsidRDefault="00C96D90" w14:paraId="536B1237" w14:textId="5365C5D6">
      <w:pPr>
        <w:pStyle w:val="Normalwebb"/>
        <w:shd w:val="clear" w:color="auto" w:fill="FFFFFF" w:themeFill="background1"/>
        <w:spacing w:before="0" w:beforeAutospacing="off" w:after="150" w:afterAutospacing="off" w:line="270" w:lineRule="atLeast"/>
        <w:textAlignment w:val="baseline"/>
        <w:rPr>
          <w:rFonts w:ascii="Arial" w:hAnsi="Arial" w:cs="Arial"/>
          <w:color w:val="2F2F2F"/>
          <w:sz w:val="21"/>
          <w:szCs w:val="21"/>
        </w:rPr>
      </w:pPr>
      <w:r w:rsidRPr="5C9ECDBD" w:rsidR="00C96D90">
        <w:rPr>
          <w:rFonts w:ascii="Arial" w:hAnsi="Arial" w:cs="Arial"/>
          <w:color w:val="2F2F2F"/>
          <w:sz w:val="21"/>
          <w:szCs w:val="21"/>
        </w:rPr>
        <w:t>Parasport Norrbottens styrelse utser "Årets Ungdom".</w:t>
      </w:r>
    </w:p>
    <w:p w:rsidR="00C96D90" w:rsidP="5C9ECDBD" w:rsidRDefault="00C96D90" w14:paraId="4B64CEDC" w14:textId="69D5F66F">
      <w:pPr>
        <w:pStyle w:val="Normalwebb"/>
        <w:shd w:val="clear" w:color="auto" w:fill="FFFFFF" w:themeFill="background1"/>
        <w:spacing w:before="0" w:beforeAutospacing="off" w:after="150" w:afterAutospacing="off" w:line="270" w:lineRule="atLeast"/>
        <w:textAlignment w:val="baseline"/>
        <w:rPr>
          <w:rFonts w:ascii="Arial" w:hAnsi="Arial" w:cs="Arial"/>
          <w:color w:val="2F2F2F"/>
          <w:sz w:val="21"/>
          <w:szCs w:val="21"/>
        </w:rPr>
      </w:pPr>
      <w:r w:rsidRPr="5C9ECDBD" w:rsidR="7F87387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>Ungdomen ska tillhöra en av Parasport Norrbotten medlemsföreningar</w:t>
      </w:r>
      <w:r w:rsidRPr="5C9ECDBD" w:rsidR="7F87387B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.</w:t>
      </w:r>
      <w:r>
        <w:br/>
      </w:r>
      <w:r>
        <w:br/>
      </w:r>
      <w:r w:rsidRPr="5C9ECDBD" w:rsidR="00C96D90">
        <w:rPr>
          <w:rFonts w:ascii="Arial" w:hAnsi="Arial" w:cs="Arial"/>
          <w:color w:val="2F2F2F"/>
          <w:sz w:val="21"/>
          <w:szCs w:val="21"/>
        </w:rPr>
        <w:t>Egenskaper som värdesätts vid bedömningen</w:t>
      </w:r>
    </w:p>
    <w:p w:rsidR="00C96D90" w:rsidP="00C96D90" w:rsidRDefault="00C96D90" w14:paraId="7560AB21" w14:textId="77777777">
      <w:pPr>
        <w:numPr>
          <w:ilvl w:val="0"/>
          <w:numId w:val="3"/>
        </w:numPr>
        <w:shd w:val="clear" w:color="auto" w:fill="FFFFFF"/>
        <w:spacing w:before="100" w:beforeAutospacing="1" w:after="90" w:line="270" w:lineRule="atLeast"/>
        <w:ind w:left="375"/>
        <w:rPr>
          <w:rFonts w:ascii="Arial" w:hAnsi="Arial" w:cs="Arial"/>
          <w:color w:val="2F2F2F"/>
          <w:sz w:val="21"/>
          <w:szCs w:val="21"/>
        </w:rPr>
      </w:pPr>
      <w:r>
        <w:rPr>
          <w:rFonts w:ascii="Arial" w:hAnsi="Arial" w:cs="Arial"/>
          <w:color w:val="2F2F2F"/>
          <w:sz w:val="21"/>
          <w:szCs w:val="21"/>
        </w:rPr>
        <w:t>Trevligt uppträdande</w:t>
      </w:r>
    </w:p>
    <w:p w:rsidR="00C96D90" w:rsidP="00C96D90" w:rsidRDefault="00C96D90" w14:paraId="18920FB2" w14:textId="77777777">
      <w:pPr>
        <w:numPr>
          <w:ilvl w:val="0"/>
          <w:numId w:val="3"/>
        </w:numPr>
        <w:shd w:val="clear" w:color="auto" w:fill="FFFFFF"/>
        <w:spacing w:before="100" w:beforeAutospacing="1" w:after="90" w:line="270" w:lineRule="atLeast"/>
        <w:ind w:left="375"/>
        <w:rPr>
          <w:rFonts w:ascii="Arial" w:hAnsi="Arial" w:cs="Arial"/>
          <w:color w:val="2F2F2F"/>
          <w:sz w:val="21"/>
          <w:szCs w:val="21"/>
        </w:rPr>
      </w:pPr>
      <w:r>
        <w:rPr>
          <w:rFonts w:ascii="Arial" w:hAnsi="Arial" w:cs="Arial"/>
          <w:color w:val="2F2F2F"/>
          <w:sz w:val="21"/>
          <w:szCs w:val="21"/>
        </w:rPr>
        <w:t>Gott kamratskap</w:t>
      </w:r>
    </w:p>
    <w:p w:rsidR="00C96D90" w:rsidP="00C96D90" w:rsidRDefault="00C96D90" w14:paraId="3670D923" w14:textId="77777777">
      <w:pPr>
        <w:numPr>
          <w:ilvl w:val="0"/>
          <w:numId w:val="3"/>
        </w:numPr>
        <w:shd w:val="clear" w:color="auto" w:fill="FFFFFF"/>
        <w:spacing w:before="100" w:beforeAutospacing="1" w:after="90" w:line="270" w:lineRule="atLeast"/>
        <w:ind w:left="375"/>
        <w:rPr>
          <w:rFonts w:ascii="Arial" w:hAnsi="Arial" w:cs="Arial"/>
          <w:color w:val="2F2F2F"/>
          <w:sz w:val="21"/>
          <w:szCs w:val="21"/>
        </w:rPr>
      </w:pPr>
      <w:r>
        <w:rPr>
          <w:rFonts w:ascii="Arial" w:hAnsi="Arial" w:cs="Arial"/>
          <w:color w:val="2F2F2F"/>
          <w:sz w:val="21"/>
          <w:szCs w:val="21"/>
        </w:rPr>
        <w:t>Träningsflit och vilja som lett till väsentliga framsteg inom den idrott som utövas.</w:t>
      </w:r>
    </w:p>
    <w:p w:rsidR="00C96D90" w:rsidP="00C96D90" w:rsidRDefault="00C96D90" w14:paraId="2246D368" w14:textId="77777777">
      <w:pPr>
        <w:numPr>
          <w:ilvl w:val="0"/>
          <w:numId w:val="3"/>
        </w:numPr>
        <w:shd w:val="clear" w:color="auto" w:fill="FFFFFF"/>
        <w:spacing w:before="100" w:beforeAutospacing="1" w:after="90" w:line="270" w:lineRule="atLeast"/>
        <w:ind w:left="375"/>
        <w:rPr>
          <w:rFonts w:ascii="Arial" w:hAnsi="Arial" w:cs="Arial"/>
          <w:color w:val="2F2F2F"/>
          <w:sz w:val="21"/>
          <w:szCs w:val="21"/>
        </w:rPr>
      </w:pPr>
      <w:r>
        <w:rPr>
          <w:rFonts w:ascii="Arial" w:hAnsi="Arial" w:cs="Arial"/>
          <w:color w:val="2F2F2F"/>
          <w:sz w:val="21"/>
          <w:szCs w:val="21"/>
        </w:rPr>
        <w:t>Åldersgrupp 14 år t.o.m. det år personen fyller 20 år.</w:t>
      </w:r>
    </w:p>
    <w:p w:rsidR="00C96D90" w:rsidP="00C96D90" w:rsidRDefault="00C96D90" w14:paraId="1228FF65" w14:textId="77777777">
      <w:pPr>
        <w:pStyle w:val="Normalwebb"/>
        <w:shd w:val="clear" w:color="auto" w:fill="FFFFFF"/>
        <w:spacing w:before="0" w:beforeAutospacing="0" w:after="150" w:afterAutospacing="0" w:line="270" w:lineRule="atLeast"/>
        <w:textAlignment w:val="baseline"/>
        <w:rPr>
          <w:rFonts w:ascii="Arial" w:hAnsi="Arial" w:cs="Arial"/>
          <w:color w:val="2F2F2F"/>
          <w:sz w:val="21"/>
          <w:szCs w:val="21"/>
        </w:rPr>
      </w:pPr>
      <w:r>
        <w:rPr>
          <w:rFonts w:ascii="Arial" w:hAnsi="Arial" w:cs="Arial"/>
          <w:color w:val="2F2F2F"/>
          <w:sz w:val="21"/>
          <w:szCs w:val="21"/>
        </w:rPr>
        <w:t> </w:t>
      </w:r>
    </w:p>
    <w:p w:rsidR="00C96D90" w:rsidP="00C96D90" w:rsidRDefault="00C96D90" w14:paraId="49DA8B86" w14:textId="77777777">
      <w:pPr>
        <w:pStyle w:val="Normalweb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2F2F2F"/>
          <w:sz w:val="21"/>
          <w:szCs w:val="21"/>
        </w:rPr>
      </w:pPr>
      <w:r>
        <w:rPr>
          <w:rStyle w:val="Stark"/>
          <w:rFonts w:ascii="inherit" w:hAnsi="inherit" w:cs="Arial"/>
          <w:color w:val="2F2F2F"/>
          <w:sz w:val="21"/>
          <w:szCs w:val="21"/>
          <w:bdr w:val="none" w:color="auto" w:sz="0" w:space="0" w:frame="1"/>
        </w:rPr>
        <w:t>Föreningarna kan nominera kandidater.</w:t>
      </w:r>
    </w:p>
    <w:p w:rsidR="00C96D90" w:rsidP="5C9ECDBD" w:rsidRDefault="00C96D90" w14:paraId="5BB1EC0E" w14:textId="2CD20F4F">
      <w:pPr>
        <w:pStyle w:val="Normalwebb"/>
        <w:shd w:val="clear" w:color="auto" w:fill="FFFFFF" w:themeFill="background1"/>
        <w:spacing w:before="0" w:beforeAutospacing="off" w:after="0" w:afterAutospacing="off" w:line="270" w:lineRule="atLeast"/>
        <w:textAlignment w:val="baseline"/>
        <w:rPr>
          <w:b w:val="1"/>
          <w:bCs w:val="1"/>
        </w:rPr>
      </w:pPr>
      <w:r w:rsidR="00C96D90">
        <w:rPr>
          <w:rStyle w:val="Stark"/>
          <w:rFonts w:ascii="inherit" w:hAnsi="inherit" w:cs="Arial"/>
          <w:color w:val="2F2F2F"/>
          <w:sz w:val="21"/>
          <w:szCs w:val="21"/>
          <w:bdr w:val="none" w:color="auto" w:sz="0" w:space="0" w:frame="1"/>
        </w:rPr>
        <w:t>Senast 15 feb årligen skall ansökan vara inskickad till:</w:t>
      </w:r>
      <w:r w:rsidR="4CB2EDA5">
        <w:rPr>
          <w:rStyle w:val="Stark"/>
          <w:rFonts w:ascii="inherit" w:hAnsi="inherit" w:cs="Arial"/>
          <w:color w:val="2F2F2F"/>
          <w:sz w:val="21"/>
          <w:szCs w:val="21"/>
          <w:bdr w:val="none" w:color="auto" w:sz="0" w:space="0" w:frame="1"/>
        </w:rPr>
        <w:t xml:space="preserve"> </w:t>
      </w:r>
      <w:hyperlink r:id="Re1c72b0c89534454">
        <w:r w:rsidRPr="5C9ECDBD" w:rsidR="4CB2EDA5">
          <w:rPr>
            <w:rStyle w:val="Hyperlnk"/>
            <w:rFonts w:cs="Arial"/>
            <w:b w:val="1"/>
            <w:bCs w:val="1"/>
            <w:sz w:val="21"/>
            <w:szCs w:val="21"/>
          </w:rPr>
          <w:t>lena.revholm@parasport.se</w:t>
        </w:r>
      </w:hyperlink>
    </w:p>
    <w:p w:rsidR="00C96D90" w:rsidP="00C96D90" w:rsidRDefault="00C96D90" w14:paraId="0094F31F" w14:textId="77777777">
      <w:pPr>
        <w:pStyle w:val="Normalwebb"/>
        <w:shd w:val="clear" w:color="auto" w:fill="FFFFFF"/>
        <w:spacing w:before="0" w:beforeAutospacing="0" w:after="150" w:afterAutospacing="0" w:line="270" w:lineRule="atLeast"/>
        <w:textAlignment w:val="baseline"/>
        <w:rPr>
          <w:rFonts w:ascii="Arial" w:hAnsi="Arial" w:cs="Arial"/>
          <w:color w:val="2F2F2F"/>
          <w:sz w:val="21"/>
          <w:szCs w:val="21"/>
        </w:rPr>
      </w:pPr>
      <w:r>
        <w:rPr>
          <w:rFonts w:ascii="Arial" w:hAnsi="Arial" w:cs="Arial"/>
          <w:color w:val="2F2F2F"/>
          <w:sz w:val="21"/>
          <w:szCs w:val="21"/>
        </w:rPr>
        <w:t> </w:t>
      </w:r>
    </w:p>
    <w:p w:rsidR="00A93AB6" w:rsidP="00C96D90" w:rsidRDefault="00C96D90" w14:paraId="78AC7642" w14:textId="17FF34FB">
      <w:pPr>
        <w:ind w:left="2608" w:hanging="2608"/>
        <w:rPr>
          <w:rFonts w:ascii="Arial" w:hAnsi="Arial" w:cs="Arial"/>
          <w:color w:val="2F2F2F"/>
          <w:sz w:val="21"/>
          <w:szCs w:val="21"/>
        </w:rPr>
      </w:pPr>
      <w:r>
        <w:rPr>
          <w:rFonts w:ascii="Arial" w:hAnsi="Arial" w:cs="Arial"/>
          <w:color w:val="2F2F2F"/>
          <w:sz w:val="21"/>
          <w:szCs w:val="21"/>
        </w:rPr>
        <w:t>Priset utdelas vid Parasport Norrbottens årsmöte och prissumman är 1000kr.</w:t>
      </w:r>
    </w:p>
    <w:p w:rsidR="00E27309" w:rsidP="00C96D90" w:rsidRDefault="00E27309" w14:paraId="34A04DD6" w14:textId="77777777">
      <w:pPr>
        <w:ind w:left="2608" w:hanging="2608"/>
        <w:rPr>
          <w:rFonts w:ascii="Arial" w:hAnsi="Arial" w:cs="Arial"/>
          <w:color w:val="2F2F2F"/>
          <w:sz w:val="21"/>
          <w:szCs w:val="21"/>
        </w:rPr>
      </w:pPr>
    </w:p>
    <w:p w:rsidR="00110E46" w:rsidP="00C96D90" w:rsidRDefault="00E27309" w14:paraId="65CC3698" w14:textId="7F5DB7B9">
      <w:pPr>
        <w:ind w:left="2608" w:hanging="2608"/>
        <w:rPr>
          <w:rFonts w:ascii="Arial" w:hAnsi="Arial" w:cs="Arial"/>
          <w:color w:val="2F2F2F"/>
          <w:sz w:val="21"/>
          <w:szCs w:val="21"/>
        </w:rPr>
      </w:pPr>
      <w:r>
        <w:rPr>
          <w:rFonts w:ascii="Arial" w:hAnsi="Arial" w:cs="Arial"/>
          <w:color w:val="2F2F2F"/>
          <w:sz w:val="21"/>
          <w:szCs w:val="21"/>
        </w:rPr>
        <w:t>När du</w:t>
      </w:r>
      <w:r w:rsidR="00A93AB6">
        <w:rPr>
          <w:rFonts w:ascii="Arial" w:hAnsi="Arial" w:cs="Arial"/>
          <w:color w:val="2F2F2F"/>
          <w:sz w:val="21"/>
          <w:szCs w:val="21"/>
        </w:rPr>
        <w:t xml:space="preserve"> nominer</w:t>
      </w:r>
      <w:r>
        <w:rPr>
          <w:rFonts w:ascii="Arial" w:hAnsi="Arial" w:cs="Arial"/>
          <w:color w:val="2F2F2F"/>
          <w:sz w:val="21"/>
          <w:szCs w:val="21"/>
        </w:rPr>
        <w:t>ar</w:t>
      </w:r>
      <w:r w:rsidR="00A93AB6">
        <w:rPr>
          <w:rFonts w:ascii="Arial" w:hAnsi="Arial" w:cs="Arial"/>
          <w:color w:val="2F2F2F"/>
          <w:sz w:val="21"/>
          <w:szCs w:val="21"/>
        </w:rPr>
        <w:t xml:space="preserve"> ska följande ingå:</w:t>
      </w:r>
    </w:p>
    <w:p w:rsidR="00110E46" w:rsidP="00110E46" w:rsidRDefault="00110E46" w14:paraId="5C5B828B" w14:textId="5F493EE8">
      <w:pPr>
        <w:pStyle w:val="Liststycke"/>
        <w:numPr>
          <w:ilvl w:val="0"/>
          <w:numId w:val="3"/>
        </w:numPr>
        <w:rPr>
          <w:rFonts w:ascii="Arial" w:hAnsi="Arial" w:cs="Arial"/>
          <w:color w:val="2F2F2F"/>
          <w:sz w:val="21"/>
          <w:szCs w:val="21"/>
        </w:rPr>
      </w:pPr>
      <w:r>
        <w:rPr>
          <w:rFonts w:ascii="Arial" w:hAnsi="Arial" w:cs="Arial"/>
          <w:color w:val="2F2F2F"/>
          <w:sz w:val="21"/>
          <w:szCs w:val="21"/>
        </w:rPr>
        <w:t>Den nominerades namn, föd</w:t>
      </w:r>
      <w:r w:rsidR="00E27309">
        <w:rPr>
          <w:rFonts w:ascii="Arial" w:hAnsi="Arial" w:cs="Arial"/>
          <w:color w:val="2F2F2F"/>
          <w:sz w:val="21"/>
          <w:szCs w:val="21"/>
        </w:rPr>
        <w:t>elsedatum</w:t>
      </w:r>
      <w:r>
        <w:rPr>
          <w:rFonts w:ascii="Arial" w:hAnsi="Arial" w:cs="Arial"/>
          <w:color w:val="2F2F2F"/>
          <w:sz w:val="21"/>
          <w:szCs w:val="21"/>
        </w:rPr>
        <w:t>, gatuadress, postadress &amp; föreningstillhörighet</w:t>
      </w:r>
    </w:p>
    <w:p w:rsidR="00E27309" w:rsidP="00110E46" w:rsidRDefault="00E27309" w14:paraId="3FA9EA5F" w14:textId="38F48067">
      <w:pPr>
        <w:pStyle w:val="Liststycke"/>
        <w:numPr>
          <w:ilvl w:val="0"/>
          <w:numId w:val="3"/>
        </w:numPr>
        <w:rPr>
          <w:rFonts w:ascii="Arial" w:hAnsi="Arial" w:cs="Arial"/>
          <w:color w:val="2F2F2F"/>
          <w:sz w:val="21"/>
          <w:szCs w:val="21"/>
        </w:rPr>
      </w:pPr>
      <w:r>
        <w:rPr>
          <w:rFonts w:ascii="Arial" w:hAnsi="Arial" w:cs="Arial"/>
          <w:color w:val="2F2F2F"/>
          <w:sz w:val="21"/>
          <w:szCs w:val="21"/>
        </w:rPr>
        <w:t>Motivering</w:t>
      </w:r>
    </w:p>
    <w:p w:rsidRPr="00110E46" w:rsidR="00E27309" w:rsidP="00110E46" w:rsidRDefault="00E27309" w14:paraId="16EEB481" w14:textId="5839D76B">
      <w:pPr>
        <w:pStyle w:val="Liststycke"/>
        <w:numPr>
          <w:ilvl w:val="0"/>
          <w:numId w:val="3"/>
        </w:numPr>
        <w:rPr>
          <w:rFonts w:ascii="Arial" w:hAnsi="Arial" w:cs="Arial"/>
          <w:color w:val="2F2F2F"/>
          <w:sz w:val="21"/>
          <w:szCs w:val="21"/>
        </w:rPr>
      </w:pPr>
      <w:r>
        <w:rPr>
          <w:rFonts w:ascii="Arial" w:hAnsi="Arial" w:cs="Arial"/>
          <w:color w:val="2F2F2F"/>
          <w:sz w:val="21"/>
          <w:szCs w:val="21"/>
        </w:rPr>
        <w:t>Namn, förening &amp; telefonnummer till dig som lämnat in nomineringen</w:t>
      </w:r>
    </w:p>
    <w:p w:rsidR="00E27309" w:rsidP="000171CA" w:rsidRDefault="00E27309" w14:paraId="0109F7A8" w14:textId="77777777">
      <w:pPr>
        <w:ind w:left="2608" w:hanging="2608"/>
        <w:rPr>
          <w:rFonts w:ascii="Arial" w:hAnsi="Arial" w:cs="Arial"/>
          <w:color w:val="2F2F2F"/>
          <w:sz w:val="21"/>
          <w:szCs w:val="21"/>
        </w:rPr>
      </w:pPr>
    </w:p>
    <w:p w:rsidR="000171CA" w:rsidP="000171CA" w:rsidRDefault="000171CA" w14:paraId="3DB1BDE5" w14:textId="766EA206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>Vänliga hälsningar</w:t>
      </w:r>
    </w:p>
    <w:p w:rsidR="00AB6851" w:rsidP="00AB6851" w:rsidRDefault="00AB6851" w14:paraId="54028329" w14:textId="77777777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>Styrelsen</w:t>
      </w:r>
    </w:p>
    <w:p w:rsidRPr="00E02195" w:rsidR="000171CA" w:rsidP="00AB6851" w:rsidRDefault="000171CA" w14:paraId="247E6D0D" w14:textId="05C0E449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>Parasport Norrbotten</w:t>
      </w:r>
    </w:p>
    <w:sectPr w:rsidRPr="00E02195" w:rsidR="000171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716B7" w:rsidP="000171CA" w:rsidRDefault="002716B7" w14:paraId="3AA1CB0F" w14:textId="77777777">
      <w:pPr>
        <w:spacing w:after="0" w:line="240" w:lineRule="auto"/>
      </w:pPr>
      <w:r>
        <w:separator/>
      </w:r>
    </w:p>
  </w:endnote>
  <w:endnote w:type="continuationSeparator" w:id="0">
    <w:p w:rsidR="002716B7" w:rsidP="000171CA" w:rsidRDefault="002716B7" w14:paraId="1A9C69D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E768F" w:rsidRDefault="003E768F" w14:paraId="5EDBC4BE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7871" w:rsidP="000171CA" w:rsidRDefault="000171CA" w14:paraId="14B9DA23" w14:textId="77777777">
    <w:pPr>
      <w:pStyle w:val="Sidfot"/>
      <w:rPr>
        <w:sz w:val="16"/>
      </w:rPr>
    </w:pPr>
    <w:r>
      <w:rPr>
        <w:sz w:val="16"/>
      </w:rPr>
      <w:tab/>
    </w:r>
  </w:p>
  <w:p w:rsidR="000171CA" w:rsidP="000171CA" w:rsidRDefault="00FA7871" w14:paraId="38F22D1C" w14:textId="77777777">
    <w:pPr>
      <w:pStyle w:val="Sidfot"/>
      <w:rPr>
        <w:sz w:val="16"/>
      </w:rPr>
    </w:pPr>
    <w:r>
      <w:rPr>
        <w:sz w:val="16"/>
      </w:rPr>
      <w:tab/>
    </w:r>
    <w:r w:rsidRPr="000171CA" w:rsidR="000171CA">
      <w:rPr>
        <w:sz w:val="16"/>
      </w:rPr>
      <w:t>Parasport Norrbotten</w:t>
    </w:r>
  </w:p>
  <w:p w:rsidR="00FA7871" w:rsidP="000171CA" w:rsidRDefault="00FA7871" w14:paraId="3DB94E15" w14:textId="77777777">
    <w:pPr>
      <w:pStyle w:val="Sidfot"/>
      <w:rPr>
        <w:sz w:val="16"/>
      </w:rPr>
    </w:pPr>
  </w:p>
  <w:p w:rsidR="000171CA" w:rsidP="000171CA" w:rsidRDefault="002716B7" w14:paraId="08F55D57" w14:textId="0B702938">
    <w:pPr>
      <w:rPr>
        <w:sz w:val="16"/>
        <w:szCs w:val="16"/>
      </w:rPr>
    </w:pPr>
    <w:hyperlink w:history="1" r:id="rId1">
      <w:r w:rsidRPr="00DE1E97" w:rsidR="003E768F">
        <w:rPr>
          <w:rStyle w:val="Hyperlnk"/>
          <w:sz w:val="16"/>
          <w:szCs w:val="16"/>
        </w:rPr>
        <w:t>lena.revholm@parasport.se</w:t>
      </w:r>
    </w:hyperlink>
    <w:r w:rsidRPr="000171CA" w:rsidR="000171CA">
      <w:rPr>
        <w:sz w:val="16"/>
        <w:szCs w:val="16"/>
      </w:rPr>
      <w:tab/>
    </w:r>
    <w:r w:rsidR="000171CA">
      <w:rPr>
        <w:sz w:val="16"/>
        <w:szCs w:val="16"/>
      </w:rPr>
      <w:t xml:space="preserve">              </w:t>
    </w:r>
    <w:r w:rsidRPr="000171CA" w:rsidR="000171CA">
      <w:rPr>
        <w:sz w:val="16"/>
        <w:szCs w:val="16"/>
      </w:rPr>
      <w:t xml:space="preserve">Idrottens Hus, </w:t>
    </w:r>
    <w:r w:rsidR="009C0963">
      <w:rPr>
        <w:sz w:val="16"/>
        <w:szCs w:val="16"/>
      </w:rPr>
      <w:t>Maskinvägen 27, 972 54 Luleå</w:t>
    </w:r>
    <w:r w:rsidRPr="000171CA" w:rsidR="000171CA">
      <w:rPr>
        <w:sz w:val="16"/>
        <w:szCs w:val="16"/>
      </w:rPr>
      <w:tab/>
    </w:r>
    <w:hyperlink w:history="1" r:id="rId2">
      <w:r w:rsidRPr="00240BD5" w:rsidR="00FA7871">
        <w:rPr>
          <w:rStyle w:val="Hyperlnk"/>
          <w:sz w:val="16"/>
          <w:szCs w:val="16"/>
        </w:rPr>
        <w:t>www.parasport.se/norrbotten</w:t>
      </w:r>
    </w:hyperlink>
  </w:p>
  <w:p w:rsidRPr="00FA7871" w:rsidR="000171CA" w:rsidP="00FA7871" w:rsidRDefault="00FA7871" w14:paraId="480A80B0" w14:textId="77777777">
    <w:pPr>
      <w:ind w:left="2608" w:firstLine="1304"/>
      <w:rPr>
        <w:sz w:val="16"/>
        <w:szCs w:val="16"/>
      </w:rPr>
    </w:pPr>
    <w:r>
      <w:rPr>
        <w:sz w:val="16"/>
        <w:szCs w:val="16"/>
      </w:rPr>
      <w:t>mobil: 070- 29 23 049</w:t>
    </w: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E768F" w:rsidRDefault="003E768F" w14:paraId="14C1A647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716B7" w:rsidP="000171CA" w:rsidRDefault="002716B7" w14:paraId="150FEA7A" w14:textId="77777777">
      <w:pPr>
        <w:spacing w:after="0" w:line="240" w:lineRule="auto"/>
      </w:pPr>
      <w:r>
        <w:separator/>
      </w:r>
    </w:p>
  </w:footnote>
  <w:footnote w:type="continuationSeparator" w:id="0">
    <w:p w:rsidR="002716B7" w:rsidP="000171CA" w:rsidRDefault="002716B7" w14:paraId="712B278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E768F" w:rsidRDefault="003E768F" w14:paraId="1152115F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0171CA" w:rsidR="000171CA" w:rsidRDefault="00FA7871" w14:paraId="5274C774" w14:textId="77777777">
    <w:pPr>
      <w:pStyle w:val="Sidhuvud"/>
      <w:rPr>
        <w:sz w:val="16"/>
      </w:rPr>
    </w:pPr>
    <w:r>
      <w:rPr>
        <w:noProof/>
        <w:sz w:val="16"/>
        <w:lang w:eastAsia="sv-SE"/>
      </w:rPr>
      <w:drawing>
        <wp:inline distT="0" distB="0" distL="0" distR="0" wp14:anchorId="4D4505AA" wp14:editId="6BF72E2F">
          <wp:extent cx="3131423" cy="782303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asport_RGB_Logo cop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5534" cy="790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E768F" w:rsidRDefault="003E768F" w14:paraId="19F28C3D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C5846"/>
    <w:multiLevelType w:val="hybridMultilevel"/>
    <w:tmpl w:val="8F4E3BC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C7E651D"/>
    <w:multiLevelType w:val="multilevel"/>
    <w:tmpl w:val="C08E9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52F7165C"/>
    <w:multiLevelType w:val="hybridMultilevel"/>
    <w:tmpl w:val="7C88E77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ttachedTemplate r:id="rId1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82D"/>
    <w:rsid w:val="000171CA"/>
    <w:rsid w:val="00110E46"/>
    <w:rsid w:val="001D7FAD"/>
    <w:rsid w:val="002716B7"/>
    <w:rsid w:val="002B5E91"/>
    <w:rsid w:val="00345D05"/>
    <w:rsid w:val="003E768F"/>
    <w:rsid w:val="00560EDB"/>
    <w:rsid w:val="008704A7"/>
    <w:rsid w:val="009028B5"/>
    <w:rsid w:val="009C0963"/>
    <w:rsid w:val="00A93AB6"/>
    <w:rsid w:val="00AB6851"/>
    <w:rsid w:val="00B5482D"/>
    <w:rsid w:val="00BF4411"/>
    <w:rsid w:val="00C96D90"/>
    <w:rsid w:val="00DF0086"/>
    <w:rsid w:val="00E02195"/>
    <w:rsid w:val="00E27309"/>
    <w:rsid w:val="00E71E4A"/>
    <w:rsid w:val="00E82634"/>
    <w:rsid w:val="00EE7855"/>
    <w:rsid w:val="00FA7871"/>
    <w:rsid w:val="0497FB20"/>
    <w:rsid w:val="4CB2EDA5"/>
    <w:rsid w:val="5C9ECDBD"/>
    <w:rsid w:val="7150E9CC"/>
    <w:rsid w:val="7F87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13027"/>
  <w15:chartTrackingRefBased/>
  <w15:docId w15:val="{99C4ADD7-E7CD-4762-B337-C84DC820957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02195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0171CA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0171CA"/>
  </w:style>
  <w:style w:type="paragraph" w:styleId="Sidfot">
    <w:name w:val="footer"/>
    <w:basedOn w:val="Normal"/>
    <w:link w:val="SidfotChar"/>
    <w:uiPriority w:val="99"/>
    <w:unhideWhenUsed/>
    <w:rsid w:val="000171CA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0171CA"/>
  </w:style>
  <w:style w:type="paragraph" w:styleId="Ballongtext">
    <w:name w:val="Balloon Text"/>
    <w:basedOn w:val="Normal"/>
    <w:link w:val="BallongtextChar"/>
    <w:uiPriority w:val="99"/>
    <w:semiHidden/>
    <w:unhideWhenUsed/>
    <w:rsid w:val="00EE7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EE7855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semiHidden/>
    <w:unhideWhenUsed/>
    <w:rsid w:val="00C96D9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96D90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9C0963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110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4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3.xml" Id="rId18" /><Relationship Type="http://schemas.openxmlformats.org/officeDocument/2006/relationships/settings" Target="settings.xml" Id="rId3" /><Relationship Type="http://schemas.openxmlformats.org/officeDocument/2006/relationships/header" Target="header3.xml" Id="rId12" /><Relationship Type="http://schemas.openxmlformats.org/officeDocument/2006/relationships/customXml" Target="../customXml/item2.xml" Id="rId17" /><Relationship Type="http://schemas.openxmlformats.org/officeDocument/2006/relationships/styles" Target="styles.xml" Id="rId2" /><Relationship Type="http://schemas.openxmlformats.org/officeDocument/2006/relationships/customXml" Target="../customXml/item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hyperlink" Target="mailto:lena.revholm@parasport.se" TargetMode="External" Id="Re1c72b0c8953445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asport.se/norrbotten" TargetMode="External"/><Relationship Id="rId1" Type="http://schemas.openxmlformats.org/officeDocument/2006/relationships/hyperlink" Target="mailto:lena.revholm@parasport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all%20paraspor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0F66E5C66E4449AF6022761DE29E2D" ma:contentTypeVersion="13" ma:contentTypeDescription="Skapa ett nytt dokument." ma:contentTypeScope="" ma:versionID="73d4d1bbd90184c35961eeaa0b2578c2">
  <xsd:schema xmlns:xsd="http://www.w3.org/2001/XMLSchema" xmlns:xs="http://www.w3.org/2001/XMLSchema" xmlns:p="http://schemas.microsoft.com/office/2006/metadata/properties" xmlns:ns2="e59e3fc0-1c6c-4666-a032-0bda12bce071" xmlns:ns3="72ae2398-64e7-4872-bb0f-29902b106ec2" targetNamespace="http://schemas.microsoft.com/office/2006/metadata/properties" ma:root="true" ma:fieldsID="77b891d40ebec48d0f1d3d336148bfd4" ns2:_="" ns3:_="">
    <xsd:import namespace="e59e3fc0-1c6c-4666-a032-0bda12bce071"/>
    <xsd:import namespace="72ae2398-64e7-4872-bb0f-29902b106e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e3fc0-1c6c-4666-a032-0bda12bce0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e2398-64e7-4872-bb0f-29902b106ec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ec88667-20c1-45a1-8267-cf1a3d447336}" ma:internalName="TaxCatchAll" ma:showField="CatchAllData" ma:web="72ae2398-64e7-4872-bb0f-29902b106e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9e3fc0-1c6c-4666-a032-0bda12bce071">
      <Terms xmlns="http://schemas.microsoft.com/office/infopath/2007/PartnerControls"/>
    </lcf76f155ced4ddcb4097134ff3c332f>
    <TaxCatchAll xmlns="72ae2398-64e7-4872-bb0f-29902b106ec2" xsi:nil="true"/>
  </documentManagement>
</p:properties>
</file>

<file path=customXml/itemProps1.xml><?xml version="1.0" encoding="utf-8"?>
<ds:datastoreItem xmlns:ds="http://schemas.openxmlformats.org/officeDocument/2006/customXml" ds:itemID="{FC3C1D9E-BC2A-4B3A-88D3-31F0C9B12509}"/>
</file>

<file path=customXml/itemProps2.xml><?xml version="1.0" encoding="utf-8"?>
<ds:datastoreItem xmlns:ds="http://schemas.openxmlformats.org/officeDocument/2006/customXml" ds:itemID="{BEBF42A4-273C-4B3C-A1FF-8675C990687F}"/>
</file>

<file path=customXml/itemProps3.xml><?xml version="1.0" encoding="utf-8"?>
<ds:datastoreItem xmlns:ds="http://schemas.openxmlformats.org/officeDocument/2006/customXml" ds:itemID="{59B6D9B0-33D6-4067-96F0-D359CBDEF0B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Mall parasport</ap:Template>
  <ap:Application>Microsoft Word for the web</ap:Application>
  <ap:DocSecurity>0</ap:DocSecurity>
  <ap:ScaleCrop>false</ap:ScaleCrop>
  <ap:Company>Riksidrottsförbundet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Lena Revholm (Parasport Norrbotten)</cp:lastModifiedBy>
  <cp:revision>6</cp:revision>
  <cp:lastPrinted>2018-01-26T07:14:00Z</cp:lastPrinted>
  <dcterms:created xsi:type="dcterms:W3CDTF">2022-01-13T14:46:00Z</dcterms:created>
  <dcterms:modified xsi:type="dcterms:W3CDTF">2024-12-18T09:51:34Z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0x0101003B0F66E5C66E4449AF6022761DE29E2D</vt:lpwstr>
  </property>
  <property fmtid="{D5CDD505-2E9C-101B-9397-08002B2CF9AE}" pid="3" name="MediaServiceImageTags">
    <vt:lpwstr/>
  </property>
</Properties>
</file>